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FB0" w:rsidRPr="00307643" w:rsidRDefault="00E21FB0" w:rsidP="0030764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07643">
        <w:rPr>
          <w:rFonts w:ascii="Times New Roman" w:hAnsi="Times New Roman" w:cs="Times New Roman"/>
          <w:b/>
          <w:bCs/>
          <w:sz w:val="24"/>
          <w:szCs w:val="24"/>
        </w:rPr>
        <w:t xml:space="preserve">Информация об участии обучающихся в конкурсах и соревнованиях различного уровня </w:t>
      </w:r>
    </w:p>
    <w:p w:rsidR="00E21FB0" w:rsidRPr="00307643" w:rsidRDefault="00E21FB0" w:rsidP="0030764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07643">
        <w:rPr>
          <w:rFonts w:ascii="Times New Roman" w:hAnsi="Times New Roman" w:cs="Times New Roman"/>
          <w:b/>
          <w:bCs/>
          <w:sz w:val="24"/>
          <w:szCs w:val="24"/>
        </w:rPr>
        <w:t>2013 – 2014 учебный год</w:t>
      </w:r>
    </w:p>
    <w:p w:rsidR="00E21FB0" w:rsidRDefault="00E21FB0" w:rsidP="00307643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7"/>
        <w:gridCol w:w="2502"/>
        <w:gridCol w:w="2010"/>
        <w:gridCol w:w="1836"/>
        <w:gridCol w:w="1721"/>
        <w:gridCol w:w="2049"/>
        <w:gridCol w:w="2180"/>
        <w:gridCol w:w="2457"/>
      </w:tblGrid>
      <w:tr w:rsidR="00E21FB0" w:rsidRPr="006E0601" w:rsidTr="00621F08">
        <w:tc>
          <w:tcPr>
            <w:tcW w:w="597" w:type="dxa"/>
            <w:vMerge w:val="restart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E060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2502" w:type="dxa"/>
            <w:vMerge w:val="restart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E060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Мероприятие </w:t>
            </w:r>
          </w:p>
        </w:tc>
        <w:tc>
          <w:tcPr>
            <w:tcW w:w="5567" w:type="dxa"/>
            <w:gridSpan w:val="3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E060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Уровень</w:t>
            </w:r>
          </w:p>
        </w:tc>
        <w:tc>
          <w:tcPr>
            <w:tcW w:w="2049" w:type="dxa"/>
            <w:vMerge w:val="restart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E060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Результат </w:t>
            </w:r>
          </w:p>
        </w:tc>
        <w:tc>
          <w:tcPr>
            <w:tcW w:w="2180" w:type="dxa"/>
            <w:vMerge w:val="restart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E060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Количество участников </w:t>
            </w:r>
          </w:p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457" w:type="dxa"/>
            <w:vMerge w:val="restart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E060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Руководитель   </w:t>
            </w:r>
          </w:p>
        </w:tc>
      </w:tr>
      <w:tr w:rsidR="00E21FB0" w:rsidRPr="006E0601" w:rsidTr="00621F08">
        <w:tc>
          <w:tcPr>
            <w:tcW w:w="597" w:type="dxa"/>
            <w:vMerge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02" w:type="dxa"/>
            <w:vMerge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01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E060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муниципальный</w:t>
            </w:r>
          </w:p>
        </w:tc>
        <w:tc>
          <w:tcPr>
            <w:tcW w:w="1836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E060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региональный</w:t>
            </w:r>
          </w:p>
        </w:tc>
        <w:tc>
          <w:tcPr>
            <w:tcW w:w="1721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E060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федеральный</w:t>
            </w:r>
          </w:p>
        </w:tc>
        <w:tc>
          <w:tcPr>
            <w:tcW w:w="2049" w:type="dxa"/>
            <w:vMerge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80" w:type="dxa"/>
            <w:vMerge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457" w:type="dxa"/>
            <w:vMerge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21FB0" w:rsidRPr="006E0601" w:rsidTr="00621F08">
        <w:tc>
          <w:tcPr>
            <w:tcW w:w="59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02" w:type="dxa"/>
          </w:tcPr>
          <w:p w:rsidR="00E21FB0" w:rsidRPr="006E0601" w:rsidRDefault="00E21FB0" w:rsidP="006E0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Экологическая конференция </w:t>
            </w:r>
          </w:p>
        </w:tc>
        <w:tc>
          <w:tcPr>
            <w:tcW w:w="201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836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21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49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18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5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Яковлева И.Н.</w:t>
            </w:r>
          </w:p>
        </w:tc>
      </w:tr>
      <w:tr w:rsidR="00E21FB0" w:rsidRPr="006E0601" w:rsidTr="00621F08">
        <w:tc>
          <w:tcPr>
            <w:tcW w:w="59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02" w:type="dxa"/>
          </w:tcPr>
          <w:p w:rsidR="00E21FB0" w:rsidRPr="006E0601" w:rsidRDefault="00E21FB0" w:rsidP="006E0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Краеведческая конференция</w:t>
            </w:r>
          </w:p>
        </w:tc>
        <w:tc>
          <w:tcPr>
            <w:tcW w:w="201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836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21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49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Грамота – лучшая работа в номинации «Этнография»,</w:t>
            </w:r>
          </w:p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Грамота – за ораторское искусство и логику изложения.</w:t>
            </w:r>
          </w:p>
        </w:tc>
        <w:tc>
          <w:tcPr>
            <w:tcW w:w="218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5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Березина Н.Н.</w:t>
            </w:r>
          </w:p>
        </w:tc>
      </w:tr>
      <w:tr w:rsidR="00E21FB0" w:rsidRPr="006E0601" w:rsidTr="00621F08">
        <w:tc>
          <w:tcPr>
            <w:tcW w:w="59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02" w:type="dxa"/>
          </w:tcPr>
          <w:p w:rsidR="00E21FB0" w:rsidRPr="006E0601" w:rsidRDefault="00E21FB0" w:rsidP="006E0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Городской открытый конкурс елочных игрушек</w:t>
            </w:r>
          </w:p>
        </w:tc>
        <w:tc>
          <w:tcPr>
            <w:tcW w:w="201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836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21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49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Грамоты за участие</w:t>
            </w:r>
          </w:p>
        </w:tc>
        <w:tc>
          <w:tcPr>
            <w:tcW w:w="218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57" w:type="dxa"/>
          </w:tcPr>
          <w:p w:rsidR="00E21FB0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Корболина Н.В.</w:t>
            </w:r>
          </w:p>
          <w:p w:rsidR="00E21FB0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Г.Г.</w:t>
            </w:r>
          </w:p>
          <w:p w:rsidR="00E21FB0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Костромитина Ю.К.</w:t>
            </w:r>
          </w:p>
          <w:p w:rsidR="00E21FB0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Задорина О.В.</w:t>
            </w:r>
          </w:p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Кульпина М.О.</w:t>
            </w:r>
          </w:p>
        </w:tc>
      </w:tr>
      <w:tr w:rsidR="00E21FB0" w:rsidRPr="006E0601" w:rsidTr="00621F08">
        <w:tc>
          <w:tcPr>
            <w:tcW w:w="59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02" w:type="dxa"/>
          </w:tcPr>
          <w:p w:rsidR="00E21FB0" w:rsidRPr="006E0601" w:rsidRDefault="00E21FB0" w:rsidP="006E0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«Мир без химического оружия»</w:t>
            </w:r>
          </w:p>
        </w:tc>
        <w:tc>
          <w:tcPr>
            <w:tcW w:w="2010" w:type="dxa"/>
          </w:tcPr>
          <w:p w:rsidR="00E21FB0" w:rsidRPr="00FB5AE8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5A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836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721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049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Грамоты за участие</w:t>
            </w:r>
          </w:p>
        </w:tc>
        <w:tc>
          <w:tcPr>
            <w:tcW w:w="218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5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Корболина Н.В.</w:t>
            </w:r>
          </w:p>
        </w:tc>
      </w:tr>
      <w:tr w:rsidR="00E21FB0" w:rsidRPr="006E0601" w:rsidTr="00621F08">
        <w:tc>
          <w:tcPr>
            <w:tcW w:w="59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502" w:type="dxa"/>
          </w:tcPr>
          <w:p w:rsidR="00E21FB0" w:rsidRPr="006E0601" w:rsidRDefault="00E21FB0" w:rsidP="006E0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Слет активистов детских общественных объединений</w:t>
            </w:r>
          </w:p>
        </w:tc>
        <w:tc>
          <w:tcPr>
            <w:tcW w:w="201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836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21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49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Грамота за активное участие в проведении слета</w:t>
            </w:r>
          </w:p>
        </w:tc>
        <w:tc>
          <w:tcPr>
            <w:tcW w:w="218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5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Березина Н.Н.</w:t>
            </w:r>
          </w:p>
        </w:tc>
      </w:tr>
      <w:tr w:rsidR="00E21FB0" w:rsidRPr="006E0601" w:rsidTr="00621F08">
        <w:tc>
          <w:tcPr>
            <w:tcW w:w="59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502" w:type="dxa"/>
          </w:tcPr>
          <w:p w:rsidR="00E21FB0" w:rsidRPr="006E0601" w:rsidRDefault="00E21FB0" w:rsidP="006E0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 xml:space="preserve">«Лидеры нового поколения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6E0601">
                <w:rPr>
                  <w:rFonts w:ascii="Times New Roman" w:hAnsi="Times New Roman" w:cs="Times New Roman"/>
                  <w:sz w:val="24"/>
                  <w:szCs w:val="24"/>
                </w:rPr>
                <w:t>2014 г</w:t>
              </w:r>
            </w:smartTag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</w:p>
        </w:tc>
        <w:tc>
          <w:tcPr>
            <w:tcW w:w="201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836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21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49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18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5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Березина Н.Н.</w:t>
            </w:r>
          </w:p>
        </w:tc>
      </w:tr>
      <w:tr w:rsidR="00E21FB0" w:rsidRPr="006E0601" w:rsidTr="00621F08">
        <w:tc>
          <w:tcPr>
            <w:tcW w:w="59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502" w:type="dxa"/>
          </w:tcPr>
          <w:p w:rsidR="00E21FB0" w:rsidRPr="006E0601" w:rsidRDefault="00E21FB0" w:rsidP="006E0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Конкурс юных фотокорреспондентов «Детство в объективе»</w:t>
            </w:r>
          </w:p>
        </w:tc>
        <w:tc>
          <w:tcPr>
            <w:tcW w:w="201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721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49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Грамота за участие</w:t>
            </w:r>
          </w:p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(учащийся прошел во второй тур и обучился на профильной смене юных фотографов, состоит в областной Лиге юных фотографов</w:t>
            </w:r>
          </w:p>
        </w:tc>
        <w:tc>
          <w:tcPr>
            <w:tcW w:w="218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5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Березина Н.Н.</w:t>
            </w:r>
          </w:p>
        </w:tc>
      </w:tr>
      <w:tr w:rsidR="00E21FB0" w:rsidRPr="006E0601" w:rsidTr="00621F08">
        <w:tc>
          <w:tcPr>
            <w:tcW w:w="59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502" w:type="dxa"/>
          </w:tcPr>
          <w:p w:rsidR="00E21FB0" w:rsidRPr="006E0601" w:rsidRDefault="00E21FB0" w:rsidP="006E0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Конкурс рисунков «Армия, Единство»</w:t>
            </w:r>
          </w:p>
        </w:tc>
        <w:tc>
          <w:tcPr>
            <w:tcW w:w="201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21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2049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  <w:tc>
          <w:tcPr>
            <w:tcW w:w="218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FB0" w:rsidRPr="006E0601" w:rsidTr="00621F08">
        <w:tc>
          <w:tcPr>
            <w:tcW w:w="59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502" w:type="dxa"/>
          </w:tcPr>
          <w:p w:rsidR="00E21FB0" w:rsidRPr="006E0601" w:rsidRDefault="00E21FB0" w:rsidP="006E0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Заочный конкурс по легоконструированию</w:t>
            </w:r>
          </w:p>
        </w:tc>
        <w:tc>
          <w:tcPr>
            <w:tcW w:w="201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836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21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49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18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5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Корболина Н.В.</w:t>
            </w:r>
          </w:p>
        </w:tc>
      </w:tr>
      <w:tr w:rsidR="00E21FB0" w:rsidRPr="006E0601" w:rsidTr="00621F08">
        <w:tc>
          <w:tcPr>
            <w:tcW w:w="59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502" w:type="dxa"/>
          </w:tcPr>
          <w:p w:rsidR="00E21FB0" w:rsidRPr="006E0601" w:rsidRDefault="00E21FB0" w:rsidP="006E0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 xml:space="preserve">Конкурс видеороликов </w:t>
            </w:r>
          </w:p>
        </w:tc>
        <w:tc>
          <w:tcPr>
            <w:tcW w:w="201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21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2049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3 место,</w:t>
            </w:r>
          </w:p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Сертификат об участии</w:t>
            </w:r>
          </w:p>
        </w:tc>
        <w:tc>
          <w:tcPr>
            <w:tcW w:w="218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5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Березина Н.Н.</w:t>
            </w:r>
          </w:p>
        </w:tc>
      </w:tr>
      <w:tr w:rsidR="00E21FB0" w:rsidRPr="006E0601" w:rsidTr="00621F08">
        <w:tc>
          <w:tcPr>
            <w:tcW w:w="59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502" w:type="dxa"/>
          </w:tcPr>
          <w:p w:rsidR="00E21FB0" w:rsidRPr="006E0601" w:rsidRDefault="00E21FB0" w:rsidP="006E0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Военно – спортивная игра «Зарница»</w:t>
            </w:r>
          </w:p>
        </w:tc>
        <w:tc>
          <w:tcPr>
            <w:tcW w:w="201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836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21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49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2 место,</w:t>
            </w:r>
          </w:p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Грамота – за лучший результат на этапе ОФП,</w:t>
            </w:r>
          </w:p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Грамота – лучший командир</w:t>
            </w:r>
          </w:p>
        </w:tc>
        <w:tc>
          <w:tcPr>
            <w:tcW w:w="218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5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Березина Н.Н.</w:t>
            </w:r>
          </w:p>
        </w:tc>
      </w:tr>
      <w:tr w:rsidR="00E21FB0" w:rsidRPr="006E0601" w:rsidTr="00621F08">
        <w:tc>
          <w:tcPr>
            <w:tcW w:w="59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502" w:type="dxa"/>
          </w:tcPr>
          <w:p w:rsidR="00E21FB0" w:rsidRPr="006E0601" w:rsidRDefault="00E21FB0" w:rsidP="006E0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Военно – спортивная игра «Сыны Отечества»</w:t>
            </w:r>
          </w:p>
        </w:tc>
        <w:tc>
          <w:tcPr>
            <w:tcW w:w="201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836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21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49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1 место,</w:t>
            </w:r>
          </w:p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1 место в конкурсе видео презентаций «Как мы готовились к игре»</w:t>
            </w:r>
          </w:p>
        </w:tc>
        <w:tc>
          <w:tcPr>
            <w:tcW w:w="218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5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Березина Н.Н.</w:t>
            </w:r>
          </w:p>
        </w:tc>
      </w:tr>
      <w:tr w:rsidR="00E21FB0" w:rsidRPr="006E0601" w:rsidTr="00621F08">
        <w:tc>
          <w:tcPr>
            <w:tcW w:w="59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502" w:type="dxa"/>
          </w:tcPr>
          <w:p w:rsidR="00E21FB0" w:rsidRPr="006E0601" w:rsidRDefault="00E21FB0" w:rsidP="006E0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Олимпиада «Знатоки ПДД»</w:t>
            </w:r>
          </w:p>
        </w:tc>
        <w:tc>
          <w:tcPr>
            <w:tcW w:w="201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836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21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49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18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5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Березина Н.Н.</w:t>
            </w:r>
          </w:p>
        </w:tc>
      </w:tr>
      <w:tr w:rsidR="00E21FB0" w:rsidRPr="006E0601" w:rsidTr="00621F08">
        <w:tc>
          <w:tcPr>
            <w:tcW w:w="59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502" w:type="dxa"/>
          </w:tcPr>
          <w:p w:rsidR="00E21FB0" w:rsidRPr="006E0601" w:rsidRDefault="00E21FB0" w:rsidP="006E0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«Папа, Мамая, я- спортивная семья»</w:t>
            </w:r>
          </w:p>
        </w:tc>
        <w:tc>
          <w:tcPr>
            <w:tcW w:w="201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36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21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49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18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5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Байрамова Э.Б.</w:t>
            </w:r>
          </w:p>
        </w:tc>
      </w:tr>
      <w:tr w:rsidR="00E21FB0" w:rsidRPr="006E0601" w:rsidTr="00621F08">
        <w:tc>
          <w:tcPr>
            <w:tcW w:w="59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502" w:type="dxa"/>
          </w:tcPr>
          <w:p w:rsidR="00E21FB0" w:rsidRPr="006E0601" w:rsidRDefault="00E21FB0" w:rsidP="006E0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«Безопасное колесо»</w:t>
            </w:r>
          </w:p>
        </w:tc>
        <w:tc>
          <w:tcPr>
            <w:tcW w:w="201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836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21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49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18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5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Березина Н.Н.</w:t>
            </w:r>
          </w:p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Колтыгина Л.В.</w:t>
            </w:r>
          </w:p>
        </w:tc>
      </w:tr>
      <w:tr w:rsidR="00E21FB0" w:rsidRPr="006E0601" w:rsidTr="00621F08">
        <w:tc>
          <w:tcPr>
            <w:tcW w:w="59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502" w:type="dxa"/>
          </w:tcPr>
          <w:p w:rsidR="00E21FB0" w:rsidRPr="006E0601" w:rsidRDefault="00E21FB0" w:rsidP="006E0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Осенний кросс</w:t>
            </w:r>
          </w:p>
        </w:tc>
        <w:tc>
          <w:tcPr>
            <w:tcW w:w="201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836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21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49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Задорин С.В.</w:t>
            </w:r>
          </w:p>
        </w:tc>
      </w:tr>
      <w:tr w:rsidR="00E21FB0" w:rsidRPr="006E0601" w:rsidTr="00621F08">
        <w:tc>
          <w:tcPr>
            <w:tcW w:w="59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502" w:type="dxa"/>
          </w:tcPr>
          <w:p w:rsidR="00E21FB0" w:rsidRPr="006E0601" w:rsidRDefault="00E21FB0" w:rsidP="006E0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 xml:space="preserve">Футбол </w:t>
            </w:r>
          </w:p>
        </w:tc>
        <w:tc>
          <w:tcPr>
            <w:tcW w:w="201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1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18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5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Задорин С.В.</w:t>
            </w:r>
          </w:p>
        </w:tc>
      </w:tr>
      <w:tr w:rsidR="00E21FB0" w:rsidRPr="006E0601" w:rsidTr="00621F08">
        <w:tc>
          <w:tcPr>
            <w:tcW w:w="59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502" w:type="dxa"/>
          </w:tcPr>
          <w:p w:rsidR="00E21FB0" w:rsidRPr="006E0601" w:rsidRDefault="00E21FB0" w:rsidP="006E0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Волейбол</w:t>
            </w:r>
          </w:p>
        </w:tc>
        <w:tc>
          <w:tcPr>
            <w:tcW w:w="201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36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1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3 место,</w:t>
            </w:r>
          </w:p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18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5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Байрамова Э.Б.</w:t>
            </w:r>
          </w:p>
        </w:tc>
      </w:tr>
      <w:tr w:rsidR="00E21FB0" w:rsidRPr="006E0601" w:rsidTr="00621F08">
        <w:tc>
          <w:tcPr>
            <w:tcW w:w="59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502" w:type="dxa"/>
          </w:tcPr>
          <w:p w:rsidR="00E21FB0" w:rsidRPr="006E0601" w:rsidRDefault="00E21FB0" w:rsidP="006E0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Лыжная гонка</w:t>
            </w:r>
          </w:p>
        </w:tc>
        <w:tc>
          <w:tcPr>
            <w:tcW w:w="201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836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21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49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2 место в возрастной группе от 14-18 лет</w:t>
            </w:r>
          </w:p>
        </w:tc>
        <w:tc>
          <w:tcPr>
            <w:tcW w:w="218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5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Байрамова Э.Б.</w:t>
            </w:r>
          </w:p>
        </w:tc>
      </w:tr>
      <w:tr w:rsidR="00E21FB0" w:rsidRPr="006E0601" w:rsidTr="00621F08">
        <w:tc>
          <w:tcPr>
            <w:tcW w:w="59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502" w:type="dxa"/>
          </w:tcPr>
          <w:p w:rsidR="00E21FB0" w:rsidRPr="006E0601" w:rsidRDefault="00E21FB0" w:rsidP="006E0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 xml:space="preserve">Баскетбол </w:t>
            </w:r>
          </w:p>
        </w:tc>
        <w:tc>
          <w:tcPr>
            <w:tcW w:w="201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836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21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49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3 место,</w:t>
            </w:r>
          </w:p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18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5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Байрамова Э.Б.</w:t>
            </w:r>
          </w:p>
        </w:tc>
      </w:tr>
      <w:tr w:rsidR="00E21FB0" w:rsidRPr="006E0601" w:rsidTr="00621F08">
        <w:tc>
          <w:tcPr>
            <w:tcW w:w="59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502" w:type="dxa"/>
          </w:tcPr>
          <w:p w:rsidR="00E21FB0" w:rsidRPr="006E0601" w:rsidRDefault="00E21FB0" w:rsidP="006E0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Конкурс видео презентаций о деятельности детских общественных объединений</w:t>
            </w:r>
          </w:p>
        </w:tc>
        <w:tc>
          <w:tcPr>
            <w:tcW w:w="201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836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21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49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Результаты не подведены</w:t>
            </w:r>
          </w:p>
        </w:tc>
        <w:tc>
          <w:tcPr>
            <w:tcW w:w="218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5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Березина Н.Н.</w:t>
            </w:r>
          </w:p>
        </w:tc>
      </w:tr>
      <w:tr w:rsidR="00E21FB0" w:rsidRPr="006E0601" w:rsidTr="00621F08">
        <w:tc>
          <w:tcPr>
            <w:tcW w:w="59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502" w:type="dxa"/>
          </w:tcPr>
          <w:p w:rsidR="00E21FB0" w:rsidRPr="006E0601" w:rsidRDefault="00E21FB0" w:rsidP="006E0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 «Радость. Творчество. Успех».</w:t>
            </w:r>
          </w:p>
        </w:tc>
        <w:tc>
          <w:tcPr>
            <w:tcW w:w="201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836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21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49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Результаты не подведены</w:t>
            </w:r>
          </w:p>
        </w:tc>
        <w:tc>
          <w:tcPr>
            <w:tcW w:w="218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5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Березина Н.Н.</w:t>
            </w:r>
          </w:p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Иванова Г.Г.</w:t>
            </w:r>
          </w:p>
        </w:tc>
      </w:tr>
      <w:tr w:rsidR="00E21FB0" w:rsidRPr="006E0601" w:rsidTr="00621F08">
        <w:tc>
          <w:tcPr>
            <w:tcW w:w="59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2502" w:type="dxa"/>
          </w:tcPr>
          <w:p w:rsidR="00E21FB0" w:rsidRPr="006E0601" w:rsidRDefault="00E21FB0" w:rsidP="006E0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Конкурс фотографий «Милый сердцу уголок»</w:t>
            </w:r>
          </w:p>
        </w:tc>
        <w:tc>
          <w:tcPr>
            <w:tcW w:w="201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836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21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49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Результаты не подведены</w:t>
            </w:r>
          </w:p>
        </w:tc>
        <w:tc>
          <w:tcPr>
            <w:tcW w:w="218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5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Березина Н.Н.</w:t>
            </w:r>
          </w:p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Иванова Г.Г.</w:t>
            </w:r>
          </w:p>
        </w:tc>
      </w:tr>
      <w:tr w:rsidR="00E21FB0" w:rsidRPr="006E0601" w:rsidTr="00621F08">
        <w:tc>
          <w:tcPr>
            <w:tcW w:w="59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2502" w:type="dxa"/>
          </w:tcPr>
          <w:p w:rsidR="00E21FB0" w:rsidRPr="006E0601" w:rsidRDefault="00E21FB0" w:rsidP="006E0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Конкурс презентаций «Этот удивительный мир профессий»</w:t>
            </w:r>
          </w:p>
        </w:tc>
        <w:tc>
          <w:tcPr>
            <w:tcW w:w="201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836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21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49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Результаты не подведены</w:t>
            </w:r>
          </w:p>
        </w:tc>
        <w:tc>
          <w:tcPr>
            <w:tcW w:w="218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5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Березина Н.Н.</w:t>
            </w:r>
          </w:p>
        </w:tc>
      </w:tr>
      <w:tr w:rsidR="00E21FB0" w:rsidRPr="006E0601" w:rsidTr="00621F08">
        <w:tc>
          <w:tcPr>
            <w:tcW w:w="59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2502" w:type="dxa"/>
          </w:tcPr>
          <w:p w:rsidR="00E21FB0" w:rsidRPr="006E0601" w:rsidRDefault="00E21FB0" w:rsidP="006E0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Конкурс детского рисунка «Парад профессий»</w:t>
            </w:r>
          </w:p>
        </w:tc>
        <w:tc>
          <w:tcPr>
            <w:tcW w:w="201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836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21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49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Результаты не подведены</w:t>
            </w:r>
          </w:p>
        </w:tc>
        <w:tc>
          <w:tcPr>
            <w:tcW w:w="2180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57" w:type="dxa"/>
          </w:tcPr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Березина Н.Н.</w:t>
            </w:r>
          </w:p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Костромитина Ю.К.</w:t>
            </w:r>
          </w:p>
          <w:p w:rsidR="00E21FB0" w:rsidRPr="006E0601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01">
              <w:rPr>
                <w:rFonts w:ascii="Times New Roman" w:hAnsi="Times New Roman" w:cs="Times New Roman"/>
                <w:sz w:val="24"/>
                <w:szCs w:val="24"/>
              </w:rPr>
              <w:t>Колтыгина Л.А.</w:t>
            </w:r>
          </w:p>
        </w:tc>
      </w:tr>
      <w:tr w:rsidR="00E21FB0" w:rsidRPr="006E0601" w:rsidTr="00621F08">
        <w:tc>
          <w:tcPr>
            <w:tcW w:w="597" w:type="dxa"/>
          </w:tcPr>
          <w:p w:rsidR="00E21FB0" w:rsidRPr="00FB5AE8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AE8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2502" w:type="dxa"/>
          </w:tcPr>
          <w:p w:rsidR="00E21FB0" w:rsidRPr="00FB5AE8" w:rsidRDefault="00E21FB0" w:rsidP="006E0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AE8">
              <w:rPr>
                <w:rFonts w:ascii="Times New Roman" w:hAnsi="Times New Roman" w:cs="Times New Roman"/>
                <w:sz w:val="24"/>
                <w:szCs w:val="24"/>
              </w:rPr>
              <w:t>Конкурс «Я помню!» «Я горжусь!»</w:t>
            </w:r>
          </w:p>
        </w:tc>
        <w:tc>
          <w:tcPr>
            <w:tcW w:w="2010" w:type="dxa"/>
          </w:tcPr>
          <w:p w:rsidR="00E21FB0" w:rsidRPr="00FB5AE8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5A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836" w:type="dxa"/>
          </w:tcPr>
          <w:p w:rsidR="00E21FB0" w:rsidRPr="00FB5AE8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21" w:type="dxa"/>
          </w:tcPr>
          <w:p w:rsidR="00E21FB0" w:rsidRPr="00FB5AE8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49" w:type="dxa"/>
          </w:tcPr>
          <w:p w:rsidR="00E21FB0" w:rsidRPr="00FB5AE8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AE8">
              <w:rPr>
                <w:rFonts w:ascii="Times New Roman" w:hAnsi="Times New Roman" w:cs="Times New Roman"/>
                <w:sz w:val="24"/>
                <w:szCs w:val="24"/>
              </w:rPr>
              <w:t>Результаты не подведены</w:t>
            </w:r>
          </w:p>
        </w:tc>
        <w:tc>
          <w:tcPr>
            <w:tcW w:w="2180" w:type="dxa"/>
          </w:tcPr>
          <w:p w:rsidR="00E21FB0" w:rsidRPr="00FB5AE8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57" w:type="dxa"/>
          </w:tcPr>
          <w:p w:rsidR="00E21FB0" w:rsidRPr="00FB5AE8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AE8">
              <w:rPr>
                <w:rFonts w:ascii="Times New Roman" w:hAnsi="Times New Roman" w:cs="Times New Roman"/>
                <w:sz w:val="24"/>
                <w:szCs w:val="24"/>
              </w:rPr>
              <w:t>Березина Н.Н.</w:t>
            </w:r>
          </w:p>
          <w:p w:rsidR="00E21FB0" w:rsidRPr="00FB5AE8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AE8">
              <w:rPr>
                <w:rFonts w:ascii="Times New Roman" w:hAnsi="Times New Roman" w:cs="Times New Roman"/>
                <w:sz w:val="24"/>
                <w:szCs w:val="24"/>
              </w:rPr>
              <w:t>Костромитина Ю.К.</w:t>
            </w:r>
          </w:p>
          <w:p w:rsidR="00E21FB0" w:rsidRPr="00FB5AE8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AE8">
              <w:rPr>
                <w:rFonts w:ascii="Times New Roman" w:hAnsi="Times New Roman" w:cs="Times New Roman"/>
                <w:sz w:val="24"/>
                <w:szCs w:val="24"/>
              </w:rPr>
              <w:t>Колтыгина Л.А.</w:t>
            </w:r>
          </w:p>
          <w:p w:rsidR="00E21FB0" w:rsidRPr="00FB5AE8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AE8">
              <w:rPr>
                <w:rFonts w:ascii="Times New Roman" w:hAnsi="Times New Roman" w:cs="Times New Roman"/>
                <w:sz w:val="24"/>
                <w:szCs w:val="24"/>
              </w:rPr>
              <w:t>Иванова Г.Г.</w:t>
            </w:r>
          </w:p>
          <w:p w:rsidR="00E21FB0" w:rsidRPr="00FB5AE8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FB0" w:rsidRPr="006E0601" w:rsidTr="00621F08">
        <w:tc>
          <w:tcPr>
            <w:tcW w:w="597" w:type="dxa"/>
          </w:tcPr>
          <w:p w:rsidR="00E21FB0" w:rsidRPr="00AB71AC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1AC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2502" w:type="dxa"/>
          </w:tcPr>
          <w:p w:rsidR="00E21FB0" w:rsidRPr="00AB71AC" w:rsidRDefault="00E21FB0" w:rsidP="00AB71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1AC">
              <w:rPr>
                <w:rFonts w:ascii="Times New Roman" w:hAnsi="Times New Roman" w:cs="Times New Roman"/>
                <w:sz w:val="24"/>
                <w:szCs w:val="24"/>
              </w:rPr>
              <w:t>Личности в истории города Щучье</w:t>
            </w:r>
          </w:p>
          <w:p w:rsidR="00E21FB0" w:rsidRPr="00AB71AC" w:rsidRDefault="00E21FB0" w:rsidP="006E0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</w:tcPr>
          <w:p w:rsidR="00E21FB0" w:rsidRPr="00AB71AC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71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836" w:type="dxa"/>
          </w:tcPr>
          <w:p w:rsidR="00E21FB0" w:rsidRPr="00AB71AC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21" w:type="dxa"/>
          </w:tcPr>
          <w:p w:rsidR="00E21FB0" w:rsidRPr="00AB71AC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49" w:type="dxa"/>
          </w:tcPr>
          <w:p w:rsidR="00E21FB0" w:rsidRPr="00AB71AC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1A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180" w:type="dxa"/>
          </w:tcPr>
          <w:p w:rsidR="00E21FB0" w:rsidRPr="00AB71AC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1A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57" w:type="dxa"/>
          </w:tcPr>
          <w:p w:rsidR="00E21FB0" w:rsidRPr="00AB71AC" w:rsidRDefault="00E21FB0" w:rsidP="006E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1AC">
              <w:rPr>
                <w:rFonts w:ascii="Times New Roman" w:hAnsi="Times New Roman" w:cs="Times New Roman"/>
                <w:sz w:val="24"/>
                <w:szCs w:val="24"/>
              </w:rPr>
              <w:t>Корболина Н.В.</w:t>
            </w:r>
          </w:p>
        </w:tc>
      </w:tr>
    </w:tbl>
    <w:p w:rsidR="00E21FB0" w:rsidRDefault="00E21FB0" w:rsidP="00621F08">
      <w:pPr>
        <w:rPr>
          <w:i/>
          <w:iCs/>
        </w:rPr>
      </w:pPr>
      <w:r w:rsidRPr="00621F08">
        <w:rPr>
          <w:color w:val="FF0000"/>
          <w:sz w:val="24"/>
          <w:szCs w:val="24"/>
        </w:rPr>
        <w:t xml:space="preserve">        </w:t>
      </w:r>
      <w:r w:rsidRPr="00FE45C2">
        <w:rPr>
          <w:i/>
          <w:i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166.5pt;height:216.75pt;visibility:visible">
            <v:imagedata r:id="rId4" o:title=""/>
          </v:shape>
        </w:pict>
      </w:r>
      <w:r w:rsidRPr="00FE45C2">
        <w:rPr>
          <w:i/>
          <w:iCs/>
          <w:noProof/>
        </w:rPr>
        <w:pict>
          <v:shape id="Рисунок 1" o:spid="_x0000_i1026" type="#_x0000_t75" style="width:161.25pt;height:218.25pt;visibility:visible">
            <v:imagedata r:id="rId5" o:title=""/>
          </v:shape>
        </w:pict>
      </w:r>
      <w:r w:rsidRPr="00FE45C2">
        <w:rPr>
          <w:i/>
          <w:iCs/>
          <w:noProof/>
        </w:rPr>
        <w:pict>
          <v:shape id="Рисунок 3" o:spid="_x0000_i1027" type="#_x0000_t75" style="width:150.75pt;height:217.5pt;visibility:visible">
            <v:imagedata r:id="rId6" o:title=""/>
          </v:shape>
        </w:pict>
      </w:r>
      <w:r>
        <w:rPr>
          <w:i/>
          <w:iCs/>
        </w:rPr>
        <w:t xml:space="preserve"> </w:t>
      </w:r>
      <w:r w:rsidRPr="00FE45C2">
        <w:rPr>
          <w:i/>
          <w:iCs/>
        </w:rPr>
        <w:pict>
          <v:shape id="_x0000_i1028" type="#_x0000_t75" style="width:153pt;height:210.75pt">
            <v:imagedata r:id="rId7" o:title=""/>
          </v:shape>
        </w:pict>
      </w:r>
      <w:r w:rsidRPr="00022E19">
        <w:rPr>
          <w:i/>
          <w:iCs/>
        </w:rPr>
        <w:t xml:space="preserve"> </w:t>
      </w:r>
      <w:r w:rsidRPr="00FE45C2">
        <w:rPr>
          <w:i/>
          <w:iCs/>
          <w:noProof/>
        </w:rPr>
        <w:pict>
          <v:shape id="Рисунок 4" o:spid="_x0000_i1029" type="#_x0000_t75" style="width:2in;height:213pt;visibility:visible">
            <v:imagedata r:id="rId8" o:title=""/>
          </v:shape>
        </w:pict>
      </w:r>
      <w:r w:rsidRPr="00FE45C2">
        <w:rPr>
          <w:i/>
          <w:iCs/>
          <w:noProof/>
        </w:rPr>
        <w:pict>
          <v:shape id="Рисунок 5" o:spid="_x0000_i1030" type="#_x0000_t75" style="width:148.5pt;height:221.25pt;visibility:visible">
            <v:imagedata r:id="rId9" o:title=""/>
          </v:shape>
        </w:pict>
      </w:r>
      <w:r w:rsidRPr="00FE45C2">
        <w:rPr>
          <w:i/>
          <w:iCs/>
          <w:noProof/>
        </w:rPr>
        <w:pict>
          <v:shape id="_x0000_i1031" type="#_x0000_t75" style="width:160.5pt;height:224.25pt;visibility:visible">
            <v:imagedata r:id="rId10" o:title=""/>
          </v:shape>
        </w:pict>
      </w:r>
      <w:r w:rsidRPr="00FE45C2">
        <w:rPr>
          <w:i/>
          <w:iCs/>
          <w:noProof/>
        </w:rPr>
        <w:pict>
          <v:shape id="_x0000_i1032" type="#_x0000_t75" style="width:161.25pt;height:226.5pt;visibility:visible">
            <v:imagedata r:id="rId11" o:title=""/>
          </v:shape>
        </w:pict>
      </w:r>
      <w:r w:rsidRPr="00022E19"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  <w:r w:rsidRPr="00FE45C2">
        <w:rPr>
          <w:i/>
          <w:iCs/>
          <w:noProof/>
        </w:rPr>
        <w:pict>
          <v:shape id="_x0000_i1033" type="#_x0000_t75" style="width:127.5pt;height:185.25pt">
            <v:imagedata r:id="rId12" o:title=""/>
          </v:shape>
        </w:pict>
      </w:r>
      <w:r w:rsidRPr="00022E19">
        <w:rPr>
          <w:i/>
          <w:iCs/>
          <w:noProof/>
        </w:rPr>
        <w:t xml:space="preserve"> </w:t>
      </w:r>
    </w:p>
    <w:p w:rsidR="00E21FB0" w:rsidRPr="00022E19" w:rsidRDefault="00E21FB0" w:rsidP="00621F08">
      <w:r>
        <w:pict>
          <v:shape id="_x0000_i1034" type="#_x0000_t75" style="width:157.5pt;height:219pt">
            <v:imagedata r:id="rId13" o:title=""/>
          </v:shape>
        </w:pict>
      </w:r>
      <w:r>
        <w:pict>
          <v:shape id="_x0000_i1035" type="#_x0000_t75" style="width:145.5pt;height:210pt">
            <v:imagedata r:id="rId14" o:title=""/>
          </v:shape>
        </w:pict>
      </w:r>
      <w:r>
        <w:pict>
          <v:shape id="_x0000_i1036" type="#_x0000_t75" style="width:151.5pt;height:210pt">
            <v:imagedata r:id="rId15" o:title=""/>
          </v:shape>
        </w:pict>
      </w:r>
      <w:r>
        <w:pict>
          <v:shape id="_x0000_i1037" type="#_x0000_t75" style="width:201.75pt;height:145.5pt">
            <v:imagedata r:id="rId16" o:title=""/>
          </v:shape>
        </w:pict>
      </w:r>
      <w:r>
        <w:pict>
          <v:shape id="_x0000_i1038" type="#_x0000_t75" style="width:145.5pt;height:201.75pt">
            <v:imagedata r:id="rId17" o:title=""/>
          </v:shape>
        </w:pict>
      </w:r>
    </w:p>
    <w:p w:rsidR="00E21FB0" w:rsidRPr="00621F08" w:rsidRDefault="00E21FB0" w:rsidP="00621F08">
      <w:pPr>
        <w:rPr>
          <w:color w:val="FF0000"/>
          <w:sz w:val="24"/>
          <w:szCs w:val="24"/>
        </w:rPr>
      </w:pPr>
      <w:r w:rsidRPr="00621F08">
        <w:rPr>
          <w:color w:val="FF0000"/>
          <w:sz w:val="24"/>
          <w:szCs w:val="24"/>
        </w:rPr>
        <w:t xml:space="preserve">              </w:t>
      </w:r>
    </w:p>
    <w:p w:rsidR="00E21FB0" w:rsidRPr="00621F08" w:rsidRDefault="00E21FB0" w:rsidP="00621F08">
      <w:pPr>
        <w:rPr>
          <w:color w:val="FF0000"/>
          <w:sz w:val="24"/>
          <w:szCs w:val="24"/>
        </w:rPr>
      </w:pPr>
      <w:r w:rsidRPr="00621F08">
        <w:rPr>
          <w:color w:val="FF0000"/>
          <w:sz w:val="24"/>
          <w:szCs w:val="24"/>
        </w:rPr>
        <w:t xml:space="preserve">              </w:t>
      </w:r>
    </w:p>
    <w:p w:rsidR="00E21FB0" w:rsidRPr="00DF292D" w:rsidRDefault="00E21FB0">
      <w:pPr>
        <w:rPr>
          <w:sz w:val="24"/>
          <w:szCs w:val="24"/>
        </w:rPr>
      </w:pPr>
      <w:r w:rsidRPr="00621F08">
        <w:rPr>
          <w:color w:val="FF0000"/>
          <w:sz w:val="24"/>
          <w:szCs w:val="24"/>
        </w:rPr>
        <w:t xml:space="preserve">        </w:t>
      </w:r>
    </w:p>
    <w:sectPr w:rsidR="00E21FB0" w:rsidRPr="00DF292D" w:rsidSect="004B6772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7643"/>
    <w:rsid w:val="00022E19"/>
    <w:rsid w:val="00037049"/>
    <w:rsid w:val="000B3EA3"/>
    <w:rsid w:val="000F5E73"/>
    <w:rsid w:val="001004A9"/>
    <w:rsid w:val="002935F6"/>
    <w:rsid w:val="00307643"/>
    <w:rsid w:val="0033055D"/>
    <w:rsid w:val="003C79B4"/>
    <w:rsid w:val="004B6772"/>
    <w:rsid w:val="004B7188"/>
    <w:rsid w:val="005E1228"/>
    <w:rsid w:val="005E4DCC"/>
    <w:rsid w:val="00621F08"/>
    <w:rsid w:val="00657C62"/>
    <w:rsid w:val="0068459C"/>
    <w:rsid w:val="006E0601"/>
    <w:rsid w:val="00774BA0"/>
    <w:rsid w:val="00783B98"/>
    <w:rsid w:val="007D1C78"/>
    <w:rsid w:val="008463B1"/>
    <w:rsid w:val="009E54C3"/>
    <w:rsid w:val="00AB71AC"/>
    <w:rsid w:val="00BD104B"/>
    <w:rsid w:val="00C17478"/>
    <w:rsid w:val="00C80398"/>
    <w:rsid w:val="00DF292D"/>
    <w:rsid w:val="00E21FB0"/>
    <w:rsid w:val="00E80E45"/>
    <w:rsid w:val="00F26BAD"/>
    <w:rsid w:val="00FB5AE8"/>
    <w:rsid w:val="00FE45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4C3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7643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58</TotalTime>
  <Pages>5</Pages>
  <Words>425</Words>
  <Characters>2424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IRINA</cp:lastModifiedBy>
  <cp:revision>11</cp:revision>
  <dcterms:created xsi:type="dcterms:W3CDTF">2014-05-02T05:30:00Z</dcterms:created>
  <dcterms:modified xsi:type="dcterms:W3CDTF">2014-06-03T16:46:00Z</dcterms:modified>
</cp:coreProperties>
</file>